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06B58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龙门县龙潭镇铁岗社区永丰新街沿江路11号B1号现场拍摄图</w:t>
      </w:r>
    </w:p>
    <w:p w14:paraId="7FA61F80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5095875" cy="35807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6338" cy="3581098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05D1D1CE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龙门县龙潭镇铁岗社区永丰新街沿江路11号B2号现场拍摄图</w:t>
      </w:r>
    </w:p>
    <w:p w14:paraId="70112EB2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4973320" cy="36963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3862" cy="3696742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6AD1F969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36501B75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龙门县龙潭镇铁岗社区永丰新街沿江路11号B3号现场拍摄图片</w:t>
      </w:r>
    </w:p>
    <w:p w14:paraId="773EC07B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5260340" cy="40493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560" cy="4049769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4ADD6466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龙门县龙潭镇铁岗社区永丰新街沿江路11号B8号现场拍摄图片</w:t>
      </w:r>
    </w:p>
    <w:p w14:paraId="79E87F7D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5106670" cy="37153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7232" cy="3715793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555998D2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龙门县龙潭镇铁岗社区永丰新街沿江路11号B9号现场拍摄图片</w:t>
      </w:r>
    </w:p>
    <w:p w14:paraId="2569DA9B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5049520" cy="3835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0060" cy="3835683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7D5A6BB5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龙门县龙潭镇铁岗社区永丰新街沿江路11号A1号现场拍摄图片</w:t>
      </w:r>
    </w:p>
    <w:p w14:paraId="47AEA455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5020310" cy="38906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0533" cy="389105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36DA8EFD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龙门县龙潭镇铁岗社区永丰新街沿江路11号A2号现场拍摄图片</w:t>
      </w:r>
    </w:p>
    <w:p w14:paraId="17F94343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5172710" cy="34918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931" cy="349234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2456ED2E"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071105AD"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2A7ECC68"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1B191927"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2F11FBB9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5730E45A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122AB3D9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6E2033D7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5065DF04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5E803445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7CC92BC4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07FE272B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7BBA2E05"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龙门县龙潭镇铁岗社区永丰新街沿江路11号A3、A4、A5号现场拍摄图片</w:t>
      </w:r>
    </w:p>
    <w:p w14:paraId="5CF2FF45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16227664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5227955" cy="51238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8094" cy="5124212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639EB140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66EBC2E6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082BC54D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613B1A56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1A6CADDE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413D92F9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7C261255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龙门县龙潭镇铁岗社区永丰新街沿江路11号A7号现场拍摄图片</w:t>
      </w:r>
    </w:p>
    <w:p w14:paraId="474E881C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4832350" cy="36753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2894" cy="3675607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1C3ED38E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龙门县龙潭镇铁岗社区永丰新街沿江路11号A8号现场拍摄图片</w:t>
      </w:r>
    </w:p>
    <w:p w14:paraId="0B8DDE5D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4916805" cy="35966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7188" cy="3597058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3E31E424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58ED2C02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龙门县龙潭镇铁岗社区永丰新街沿江路45A号现场拍摄图片</w:t>
      </w:r>
    </w:p>
    <w:p w14:paraId="3F1453D7"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drawing>
          <wp:inline distT="0" distB="0" distL="85090" distR="85090">
            <wp:extent cx="4992370" cy="37915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2911" cy="3792061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Roboto">
    <w:altName w:val="MV Boli"/>
    <w:panose1 w:val="02000000000000000000"/>
    <w:charset w:val="00"/>
    <w:family w:val="auto"/>
    <w:pitch w:val="default"/>
    <w:sig w:usb0="00000000" w:usb1="00000000" w:usb2="00000021" w:usb3="00000000" w:csb0="2000019F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FELayout/>
    <w:compatSetting w:name="compatibilityMode" w:uri="http://schemas.microsoft.com/office/word" w:val="14"/>
  </w:compat>
  <w:rsids>
    <w:rsidRoot w:val="00000000"/>
    <w:rsid w:val="0E421B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Lines w:val="0"/>
      <w:pageBreakBefore w:val="0"/>
      <w:widowControl w:val="0"/>
      <w:suppressLineNumbers w:val="0"/>
      <w:suppressAutoHyphens w:val="0"/>
      <w:jc w:val="both"/>
    </w:pPr>
    <w:rPr>
      <w:rFonts w:ascii="Roboto" w:hAnsi="Roboto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pageBreakBefore w:val="0"/>
      <w:widowControl w:val="0"/>
      <w:suppressLineNumbers w:val="0"/>
      <w:suppressAutoHyphens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1"/>
    </w:pPr>
    <w:rPr>
      <w:rFonts w:ascii="Roboto" w:hAnsi="Roboto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2"/>
    </w:pPr>
    <w:rPr>
      <w:rFonts w:ascii="Roboto" w:hAnsi="Roboto"/>
      <w:b/>
      <w:bCs/>
      <w:sz w:val="32"/>
      <w:szCs w:val="32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paragraph" w:customStyle="1" w:styleId="9">
    <w:name w:val="样式1"/>
    <w:basedOn w:val="1"/>
    <w:uiPriority w:val="0"/>
    <w:rPr>
      <w:sz w:val="32"/>
    </w:rPr>
  </w:style>
  <w:style w:type="paragraph" w:customStyle="1" w:styleId="10">
    <w:name w:val="样式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7</Pages>
  <Words>297</Words>
  <Characters>321</Characters>
  <Lines>44</Lines>
  <Paragraphs>11</Paragraphs>
  <TotalTime>20</TotalTime>
  <ScaleCrop>false</ScaleCrop>
  <LinksUpToDate>false</LinksUpToDate>
  <CharactersWithSpaces>321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2024-04-26T01:38:00Z</dcterms:created>
  <dc:creator>888</dc:creator>
  <cp:lastModifiedBy>芸芸</cp:lastModifiedBy>
  <dcterms:modified xsi:type="dcterms:W3CDTF">2025-09-04T08:28:23Z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eyJoZGlkIjoiNWNkMTAzOGFhY2U1YTA3ZmM0NzlmZTI2NmNhMGY1OTMiLCJ1c2VySWQiOiI1Mzk4MzUzMzIifQ==</vt:lpwstr>
  </property>
  <property fmtid="{D5CDD505-2E9C-101B-9397-08002B2CF9AE}" pid="3" name="KSOProductBuildVer">
    <vt:lpwstr>2052-12.1.0.22529</vt:lpwstr>
  </property>
  <property fmtid="{D5CDD505-2E9C-101B-9397-08002B2CF9AE}" pid="4" name="ICV">
    <vt:lpwstr>7DDA5D5968F14BE9BAA99D9ABAADA5BC_13</vt:lpwstr>
  </property>
</Properties>
</file>