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</w:t>
      </w:r>
      <w:bookmarkStart w:id="0" w:name="_GoBack"/>
      <w:bookmarkEnd w:id="0"/>
      <w:r>
        <w:rPr>
          <w:rFonts w:ascii="仿宋_GB2312" w:eastAsia="仿宋_GB2312" w:hint="eastAsia"/>
          <w:bCs/>
          <w:color w:val="000000"/>
          <w:sz w:val="36"/>
          <w:szCs w:val="36"/>
        </w:rPr>
        <w:t>供销合作联社</w:t>
      </w:r>
    </w:p>
    <w:p w:rsidR="00221341" w:rsidRPr="002D11BC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2D11BC">
        <w:rPr>
          <w:rFonts w:ascii="仿宋_GB2312" w:eastAsia="仿宋_GB2312" w:hint="eastAsia"/>
          <w:bCs/>
          <w:color w:val="000000"/>
          <w:sz w:val="36"/>
          <w:szCs w:val="36"/>
        </w:rPr>
        <w:t>龙门县龙城街道城东路供销大廈首层（万家福电器城）</w:t>
      </w:r>
    </w:p>
    <w:p w:rsidR="00221341" w:rsidRDefault="00221341" w:rsidP="00A33825">
      <w:pPr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3C2D91">
        <w:rPr>
          <w:rFonts w:ascii="仿宋_GB2312" w:eastAsia="仿宋_GB2312"/>
          <w:bCs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302.25pt">
            <v:imagedata r:id="rId4" o:title=""/>
          </v:shape>
        </w:pict>
      </w: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 w:rsidP="001A23D5">
      <w:pPr>
        <w:rPr>
          <w:rFonts w:ascii="仿宋_GB2312" w:eastAsia="仿宋_GB2312"/>
          <w:noProof/>
          <w:color w:val="000000"/>
          <w:sz w:val="36"/>
          <w:szCs w:val="36"/>
        </w:rPr>
      </w:pPr>
    </w:p>
    <w:p w:rsidR="00221341" w:rsidRDefault="00221341" w:rsidP="007E4DEF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龙门县供销合作联社</w:t>
      </w:r>
    </w:p>
    <w:p w:rsidR="00221341" w:rsidRDefault="00221341" w:rsidP="007E4DEF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龙门县龙城街道城东路</w:t>
      </w:r>
      <w:r w:rsidRPr="00DB0BF7">
        <w:rPr>
          <w:rFonts w:ascii="仿宋_GB2312" w:eastAsia="仿宋_GB2312" w:hint="eastAsia"/>
          <w:bCs/>
          <w:color w:val="000000"/>
          <w:sz w:val="36"/>
          <w:szCs w:val="36"/>
        </w:rPr>
        <w:t>供销大廈首层（原尔克运动店）</w:t>
      </w:r>
      <w:r>
        <w:rPr>
          <w:rFonts w:ascii="仿宋_GB2312" w:eastAsia="仿宋_GB2312" w:hint="eastAsia"/>
          <w:bCs/>
          <w:color w:val="000000"/>
          <w:sz w:val="36"/>
          <w:szCs w:val="36"/>
        </w:rPr>
        <w:t>房屋现场拍摄图片</w:t>
      </w: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3C2D91">
        <w:rPr>
          <w:rFonts w:ascii="仿宋_GB2312" w:eastAsia="仿宋_GB2312"/>
          <w:bCs/>
          <w:color w:val="000000"/>
          <w:sz w:val="36"/>
          <w:szCs w:val="36"/>
        </w:rPr>
        <w:pict>
          <v:shape id="_x0000_i1026" type="#_x0000_t75" style="width:403.5pt;height:302.25pt">
            <v:imagedata r:id="rId5" o:title=""/>
          </v:shape>
        </w:pict>
      </w: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 w:rsidP="00A33825">
      <w:pPr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221341" w:rsidRDefault="00221341" w:rsidP="00F71404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龙门县龙城街道城东路</w:t>
      </w:r>
      <w:r w:rsidRPr="00DB0BF7">
        <w:rPr>
          <w:rFonts w:ascii="仿宋_GB2312" w:eastAsia="仿宋_GB2312" w:hint="eastAsia"/>
          <w:bCs/>
          <w:color w:val="000000"/>
          <w:sz w:val="36"/>
          <w:szCs w:val="36"/>
        </w:rPr>
        <w:t>供销大廈</w:t>
      </w:r>
      <w:r w:rsidRPr="00DB0BF7">
        <w:rPr>
          <w:rFonts w:ascii="仿宋_GB2312" w:eastAsia="仿宋_GB2312"/>
          <w:bCs/>
          <w:color w:val="000000"/>
          <w:sz w:val="36"/>
          <w:szCs w:val="36"/>
        </w:rPr>
        <w:t>5-6</w:t>
      </w:r>
      <w:r w:rsidRPr="00DB0BF7">
        <w:rPr>
          <w:rFonts w:ascii="仿宋_GB2312" w:eastAsia="仿宋_GB2312" w:hint="eastAsia"/>
          <w:bCs/>
          <w:color w:val="000000"/>
          <w:sz w:val="36"/>
          <w:szCs w:val="36"/>
        </w:rPr>
        <w:t>层（原金龙酒店）</w:t>
      </w:r>
      <w:r>
        <w:rPr>
          <w:rFonts w:ascii="仿宋_GB2312" w:eastAsia="仿宋_GB2312" w:hint="eastAsia"/>
          <w:bCs/>
          <w:color w:val="000000"/>
          <w:sz w:val="36"/>
          <w:szCs w:val="36"/>
        </w:rPr>
        <w:t>的房屋现场拍摄图片</w:t>
      </w:r>
    </w:p>
    <w:p w:rsidR="00221341" w:rsidRDefault="00221341" w:rsidP="00F71404">
      <w:pPr>
        <w:jc w:val="center"/>
        <w:rPr>
          <w:rFonts w:ascii="仿宋_GB2312" w:eastAsia="仿宋_GB2312"/>
          <w:noProof/>
          <w:color w:val="000000"/>
          <w:sz w:val="36"/>
          <w:szCs w:val="36"/>
        </w:rPr>
      </w:pPr>
      <w:r w:rsidRPr="003C2D91">
        <w:rPr>
          <w:rFonts w:ascii="仿宋_GB2312" w:eastAsia="仿宋_GB2312"/>
          <w:noProof/>
          <w:color w:val="000000"/>
          <w:sz w:val="36"/>
          <w:szCs w:val="36"/>
        </w:rPr>
        <w:pict>
          <v:shape id="_x0000_i1027" type="#_x0000_t75" style="width:414pt;height:310.5pt">
            <v:imagedata r:id="rId6" o:title=""/>
          </v:shape>
        </w:pict>
      </w:r>
    </w:p>
    <w:p w:rsidR="00221341" w:rsidRDefault="0022134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sectPr w:rsidR="00221341" w:rsidSect="00CC2F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NTU5ZjcwMTk5NzFmNDVjMmIzZWQwYTViMzZjYjE5MDEifQ=="/>
  </w:docVars>
  <w:rsids>
    <w:rsidRoot w:val="11B05F6B"/>
    <w:rsid w:val="0003180F"/>
    <w:rsid w:val="001A23D5"/>
    <w:rsid w:val="001D0BB6"/>
    <w:rsid w:val="002000FC"/>
    <w:rsid w:val="00221341"/>
    <w:rsid w:val="002D11BC"/>
    <w:rsid w:val="002D6138"/>
    <w:rsid w:val="00380770"/>
    <w:rsid w:val="003B499F"/>
    <w:rsid w:val="003C2D91"/>
    <w:rsid w:val="004B4616"/>
    <w:rsid w:val="007E4DEF"/>
    <w:rsid w:val="00925572"/>
    <w:rsid w:val="009E2ECA"/>
    <w:rsid w:val="00A33825"/>
    <w:rsid w:val="00A47913"/>
    <w:rsid w:val="00B006CE"/>
    <w:rsid w:val="00B626EE"/>
    <w:rsid w:val="00C848A2"/>
    <w:rsid w:val="00CC2FE0"/>
    <w:rsid w:val="00D87342"/>
    <w:rsid w:val="00D92EE3"/>
    <w:rsid w:val="00DB0BF7"/>
    <w:rsid w:val="00DD02F8"/>
    <w:rsid w:val="00E65D97"/>
    <w:rsid w:val="00F71404"/>
    <w:rsid w:val="11B05F6B"/>
    <w:rsid w:val="2881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DEF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3</Pages>
  <Words>20</Words>
  <Characters>119</Characters>
  <Application>Microsoft Office Outlook</Application>
  <DocSecurity>0</DocSecurity>
  <Lines>0</Lines>
  <Paragraphs>0</Paragraphs>
  <ScaleCrop>false</ScaleCrop>
  <Company>龙门县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龙门县供销合作联社</dc:title>
  <dc:subject/>
  <dc:creator>万仔</dc:creator>
  <cp:keywords/>
  <dc:description/>
  <cp:lastModifiedBy>AutoBVT</cp:lastModifiedBy>
  <cp:revision>6</cp:revision>
  <dcterms:created xsi:type="dcterms:W3CDTF">2023-05-26T01:35:00Z</dcterms:created>
  <dcterms:modified xsi:type="dcterms:W3CDTF">2023-08-08T01:11:00Z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3A1BC6E8CF244256BCE4DE3C00BF789B</vt:lpwstr>
  </property>
</Properties>
</file>