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3DEFC">
      <w:pPr>
        <w:ind w:firstLine="1440" w:firstLineChars="400"/>
        <w:jc w:val="center"/>
        <w:rPr>
          <w:sz w:val="36"/>
          <w:szCs w:val="36"/>
        </w:rPr>
      </w:pPr>
    </w:p>
    <w:p w14:paraId="002A139C"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龙门县龙潭镇左谭街30号的房屋现场拍摄图片</w:t>
      </w:r>
    </w:p>
    <w:p w14:paraId="37231816"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inline distT="0" distB="0" distL="85090" distR="85090">
            <wp:extent cx="4704080" cy="73132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4681" cy="731372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548A9495"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 w14:paraId="1C48F27B"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 w14:paraId="4FBC91F1"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龙门县龙潭镇左谭街34号的房屋现场拍摄图片</w:t>
      </w:r>
    </w:p>
    <w:p w14:paraId="740D0D59"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inline distT="0" distB="0" distL="85090" distR="85090">
            <wp:extent cx="4629150" cy="76650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72" cy="7665612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55012042"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 w14:paraId="46C8270D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t>龙门县龙潭镇左谭街44号的房屋现场拍摄图片</w:t>
      </w:r>
    </w:p>
    <w:p w14:paraId="70B5B7BD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drawing>
          <wp:inline distT="0" distB="0" distL="85090" distR="85090">
            <wp:extent cx="5100320" cy="7720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0852" cy="772039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4ECC2DBD">
      <w:pPr>
        <w:jc w:val="center"/>
        <w:rPr>
          <w:rFonts w:hint="eastAsia" w:ascii="宋体" w:hAnsi="宋体" w:eastAsia="宋体" w:cs="宋体"/>
          <w:sz w:val="40"/>
          <w:szCs w:val="40"/>
        </w:rPr>
      </w:pPr>
    </w:p>
    <w:p w14:paraId="4603F800">
      <w:pPr>
        <w:jc w:val="center"/>
        <w:rPr>
          <w:rFonts w:hint="eastAsia" w:ascii="宋体" w:hAnsi="宋体" w:eastAsia="宋体" w:cs="宋体"/>
          <w:sz w:val="40"/>
          <w:szCs w:val="40"/>
        </w:rPr>
      </w:pPr>
    </w:p>
    <w:p w14:paraId="343F83A5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t>龙门县龙潭镇左谭街46号的房屋现场拍摄图片</w:t>
      </w:r>
    </w:p>
    <w:p w14:paraId="66FFF284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drawing>
          <wp:inline distT="0" distB="0" distL="85090" distR="85090">
            <wp:extent cx="5216525" cy="73348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6971" cy="733525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51ED2198">
      <w:pPr>
        <w:jc w:val="center"/>
        <w:rPr>
          <w:rFonts w:hint="eastAsia" w:ascii="宋体" w:hAnsi="宋体" w:eastAsia="宋体" w:cs="宋体"/>
          <w:sz w:val="40"/>
          <w:szCs w:val="40"/>
        </w:rPr>
      </w:pPr>
    </w:p>
    <w:p w14:paraId="4AB0A16F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t>龙门县龙潭镇左谭街48号的房屋现场拍摄图片</w:t>
      </w:r>
    </w:p>
    <w:p w14:paraId="2B3FB691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drawing>
          <wp:inline distT="0" distB="0" distL="85090" distR="85090">
            <wp:extent cx="5165725" cy="68541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044" cy="685442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06060AE6">
      <w:pPr>
        <w:jc w:val="center"/>
        <w:rPr>
          <w:rFonts w:hint="eastAsia" w:ascii="宋体" w:hAnsi="宋体" w:eastAsia="宋体" w:cs="宋体"/>
          <w:sz w:val="40"/>
          <w:szCs w:val="40"/>
        </w:rPr>
      </w:pPr>
    </w:p>
    <w:p w14:paraId="78B2C571">
      <w:pPr>
        <w:jc w:val="center"/>
        <w:rPr>
          <w:rFonts w:hint="eastAsia" w:ascii="宋体" w:hAnsi="宋体" w:eastAsia="宋体" w:cs="宋体"/>
          <w:sz w:val="40"/>
          <w:szCs w:val="40"/>
        </w:rPr>
      </w:pPr>
    </w:p>
    <w:p w14:paraId="0D630AC4">
      <w:pPr>
        <w:jc w:val="center"/>
        <w:rPr>
          <w:rFonts w:hint="eastAsia" w:ascii="宋体" w:hAnsi="宋体" w:eastAsia="宋体" w:cs="宋体"/>
          <w:sz w:val="40"/>
          <w:szCs w:val="40"/>
        </w:rPr>
      </w:pPr>
    </w:p>
    <w:p w14:paraId="36CFD0DD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t>龙门县龙潭镇左谭街52号的房屋现场拍摄图片</w:t>
      </w:r>
    </w:p>
    <w:p w14:paraId="29D2EC36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drawing>
          <wp:inline distT="0" distB="0" distL="85090" distR="85090">
            <wp:extent cx="5251450" cy="7753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1736" cy="7753406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7E8C3EA3">
      <w:pPr>
        <w:jc w:val="center"/>
        <w:rPr>
          <w:sz w:val="40"/>
          <w:szCs w:val="40"/>
        </w:rPr>
      </w:pPr>
    </w:p>
    <w:p w14:paraId="5FD298A3">
      <w:pPr>
        <w:jc w:val="center"/>
        <w:rPr>
          <w:rFonts w:hint="eastAsia"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sz w:val="40"/>
          <w:szCs w:val="40"/>
        </w:rPr>
        <w:t>龙门县龙潭镇左谭街56号的房屋现场拍摄图片</w:t>
      </w:r>
    </w:p>
    <w:p w14:paraId="1CCDC680"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 w14:paraId="23D6A595"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inline distT="0" distB="0" distL="85090" distR="85090">
            <wp:extent cx="4927600" cy="71462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7766" cy="714665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498DE728"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 w14:paraId="5754C85E"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 w14:paraId="4CD03728">
      <w:pPr>
        <w:ind w:firstLine="540" w:firstLineChars="15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龙门县龙潭镇左谭街58号的房屋现场拍摄图片</w:t>
      </w:r>
    </w:p>
    <w:p w14:paraId="5B3FB23E"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inline distT="0" distB="0" distL="85090" distR="85090">
            <wp:extent cx="5490845" cy="7505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1154" cy="7506257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E05FCC">
      <w:pPr>
        <w:ind w:firstLine="540" w:firstLineChars="15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龙门县龙潭镇左谭街60号的房屋现场拍摄图片</w:t>
      </w:r>
    </w:p>
    <w:p w14:paraId="7519CFA5">
      <w:pPr>
        <w:ind w:left="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inline distT="0" distB="0" distL="85090" distR="85090">
            <wp:extent cx="5396865" cy="72332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468" cy="723340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77738751">
      <w:pPr>
        <w:ind w:left="0"/>
        <w:jc w:val="center"/>
        <w:rPr>
          <w:rFonts w:hint="eastAsia" w:ascii="宋体" w:hAnsi="宋体" w:eastAsia="宋体" w:cs="宋体"/>
          <w:sz w:val="36"/>
          <w:szCs w:val="36"/>
        </w:rPr>
      </w:pPr>
    </w:p>
    <w:p w14:paraId="06E11E5D">
      <w:pPr>
        <w:ind w:left="0"/>
        <w:jc w:val="center"/>
        <w:rPr>
          <w:rFonts w:hint="eastAsia" w:ascii="宋体" w:hAnsi="宋体" w:eastAsia="宋体" w:cs="宋体"/>
          <w:sz w:val="36"/>
          <w:szCs w:val="36"/>
        </w:rPr>
      </w:pPr>
    </w:p>
    <w:p w14:paraId="3304AEF8">
      <w:pPr>
        <w:ind w:left="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龙门县龙潭镇左谭街62号的房屋现场拍摄图片</w:t>
      </w:r>
    </w:p>
    <w:p w14:paraId="29AFC4DE">
      <w:pPr>
        <w:ind w:left="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inline distT="0" distB="0" distL="85090" distR="85090">
            <wp:extent cx="4967605" cy="743013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7789" cy="7430679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27ED9BAA">
      <w:pPr>
        <w:ind w:left="0"/>
        <w:rPr>
          <w:rFonts w:hint="eastAsia" w:ascii="宋体" w:hAnsi="宋体" w:eastAsia="宋体" w:cs="宋体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Roboto">
    <w:altName w:val="MV Boli"/>
    <w:panose1 w:val="02000000000000000000"/>
    <w:charset w:val="00"/>
    <w:family w:val="auto"/>
    <w:pitch w:val="default"/>
    <w:sig w:usb0="00000000" w:usb1="00000000" w:usb2="00000021" w:usb3="00000000" w:csb0="2000019F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FELayout/>
    <w:compatSetting w:name="compatibilityMode" w:uri="http://schemas.microsoft.com/office/word" w:val="14"/>
  </w:compat>
  <w:rsids>
    <w:rsidRoot w:val="00000000"/>
    <w:rsid w:val="46990F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Lines w:val="0"/>
      <w:pageBreakBefore w:val="0"/>
      <w:widowControl w:val="0"/>
      <w:suppressLineNumbers w:val="0"/>
      <w:suppressAutoHyphens w:val="0"/>
      <w:jc w:val="both"/>
    </w:pPr>
    <w:rPr>
      <w:rFonts w:ascii="Roboto" w:hAnsi="Roboto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widowControl w:val="0"/>
      <w:suppressLineNumbers w:val="0"/>
      <w:suppressAutoHyphens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1"/>
    </w:pPr>
    <w:rPr>
      <w:rFonts w:ascii="Roboto" w:hAnsi="Roboto" w:eastAsia="黑体"/>
      <w:b/>
      <w:bCs/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2"/>
    </w:pPr>
    <w:rPr>
      <w:rFonts w:ascii="Roboto" w:hAnsi="Roboto"/>
      <w:b/>
      <w:bCs/>
      <w:sz w:val="32"/>
      <w:szCs w:val="32"/>
    </w:rPr>
  </w:style>
  <w:style w:type="character" w:default="1" w:styleId="8">
    <w:name w:val="Default Paragraph Font"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paragraph" w:customStyle="1" w:styleId="9">
    <w:name w:val="样式1"/>
    <w:basedOn w:val="1"/>
    <w:uiPriority w:val="0"/>
    <w:rPr>
      <w:sz w:val="32"/>
    </w:rPr>
  </w:style>
  <w:style w:type="paragraph" w:customStyle="1" w:styleId="10">
    <w:name w:val="样式2"/>
    <w:basedOn w:val="1"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10</Pages>
  <Words>200</Words>
  <Characters>210</Characters>
  <Lines>41</Lines>
  <Paragraphs>10</Paragraphs>
  <TotalTime>54</TotalTime>
  <ScaleCrop>false</ScaleCrop>
  <LinksUpToDate>false</LinksUpToDate>
  <CharactersWithSpaces>210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2024-04-26T01:38:00Z</dcterms:created>
  <dc:creator>包天晨</dc:creator>
  <cp:lastModifiedBy>Administrator</cp:lastModifiedBy>
  <dcterms:modified xsi:type="dcterms:W3CDTF">2025-02-09T09:04:08Z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eyJoZGlkIjoiZTZkYTVjMmFiNTUwY2IwYzYzZjM4YjI3YWJjNmUwYTEifQ==</vt:lpwstr>
  </property>
  <property fmtid="{D5CDD505-2E9C-101B-9397-08002B2CF9AE}" pid="3" name="KSOProductBuildVer">
    <vt:lpwstr>2052-12.1.0.19770</vt:lpwstr>
  </property>
  <property fmtid="{D5CDD505-2E9C-101B-9397-08002B2CF9AE}" pid="4" name="ICV">
    <vt:lpwstr>D1EAFBC8D910473E8BE4E39757F8DB08_12</vt:lpwstr>
  </property>
</Properties>
</file>